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5228"/>
        <w:gridCol w:w="5228"/>
      </w:tblGrid>
      <w:tr w:rsidR="00A40709" w14:paraId="079FD9D3" w14:textId="77777777" w:rsidTr="007637DA">
        <w:tc>
          <w:tcPr>
            <w:tcW w:w="10456" w:type="dxa"/>
            <w:gridSpan w:val="2"/>
            <w:shd w:val="clear" w:color="auto" w:fill="E2EFD9" w:themeFill="accent6" w:themeFillTint="33"/>
          </w:tcPr>
          <w:p w14:paraId="2CC6E177" w14:textId="77777777" w:rsidR="00A40709" w:rsidRDefault="00A40709" w:rsidP="00A40709">
            <w:pPr>
              <w:jc w:val="center"/>
            </w:pPr>
          </w:p>
          <w:p w14:paraId="64C45178" w14:textId="2A25430F" w:rsidR="00A40709" w:rsidRDefault="00A40709" w:rsidP="00895A7C">
            <w:pPr>
              <w:jc w:val="center"/>
            </w:pPr>
            <w:r>
              <w:t>(insert school/group name</w:t>
            </w:r>
            <w:bookmarkStart w:id="0" w:name="_GoBack"/>
            <w:bookmarkEnd w:id="0"/>
            <w:r>
              <w:t>)</w:t>
            </w:r>
          </w:p>
          <w:p w14:paraId="5A764E1F" w14:textId="77777777" w:rsidR="00A40709" w:rsidRDefault="00A40709" w:rsidP="00A40709">
            <w:pPr>
              <w:jc w:val="center"/>
            </w:pPr>
          </w:p>
        </w:tc>
      </w:tr>
      <w:tr w:rsidR="00A40709" w14:paraId="0FACAD0E" w14:textId="77777777" w:rsidTr="00A40709">
        <w:tc>
          <w:tcPr>
            <w:tcW w:w="5228" w:type="dxa"/>
          </w:tcPr>
          <w:p w14:paraId="1A742FF9" w14:textId="77777777" w:rsidR="00A40709" w:rsidRDefault="00A40709">
            <w:r>
              <w:t xml:space="preserve">ARRIVING ON:  </w:t>
            </w:r>
            <w:proofErr w:type="gramStart"/>
            <w:r>
              <w:t xml:space="preserve">   (</w:t>
            </w:r>
            <w:proofErr w:type="gramEnd"/>
            <w:r>
              <w:t>insert day AND date in that order)</w:t>
            </w:r>
          </w:p>
          <w:p w14:paraId="76611F66" w14:textId="77777777" w:rsidR="007637DA" w:rsidRDefault="007637DA"/>
        </w:tc>
        <w:tc>
          <w:tcPr>
            <w:tcW w:w="5228" w:type="dxa"/>
          </w:tcPr>
          <w:p w14:paraId="06FE71E3" w14:textId="77777777" w:rsidR="00A40709" w:rsidRDefault="00A40709">
            <w:r>
              <w:t>DEPARTING ON:</w:t>
            </w:r>
            <w:proofErr w:type="gramStart"/>
            <w:r>
              <w:t xml:space="preserve">   (</w:t>
            </w:r>
            <w:proofErr w:type="gramEnd"/>
            <w:r>
              <w:t>insert day AND date in that order)</w:t>
            </w:r>
          </w:p>
          <w:p w14:paraId="6A63BF3E" w14:textId="77777777" w:rsidR="00A40709" w:rsidRDefault="00A40709"/>
        </w:tc>
      </w:tr>
      <w:tr w:rsidR="00A40709" w14:paraId="0821A06F" w14:textId="77777777" w:rsidTr="00A40709">
        <w:tc>
          <w:tcPr>
            <w:tcW w:w="5228" w:type="dxa"/>
          </w:tcPr>
          <w:p w14:paraId="6E77AB67" w14:textId="77777777" w:rsidR="00A40709" w:rsidRDefault="00A40709">
            <w:r>
              <w:t>What is your first Meal</w:t>
            </w:r>
            <w:proofErr w:type="gramStart"/>
            <w:r>
              <w:t>:  (</w:t>
            </w:r>
            <w:proofErr w:type="gramEnd"/>
            <w:r>
              <w:sym w:font="Wingdings 2" w:char="F050"/>
            </w:r>
            <w:r>
              <w:t xml:space="preserve"> which one please)</w:t>
            </w:r>
          </w:p>
          <w:p w14:paraId="7FF78CE5" w14:textId="77777777" w:rsidR="00A40709" w:rsidRDefault="00A40709"/>
          <w:p w14:paraId="56E51E68" w14:textId="77777777" w:rsidR="00A40709" w:rsidRDefault="00A40709">
            <w:r>
              <w:t xml:space="preserve">Breakfast          </w:t>
            </w:r>
            <w:r>
              <w:sym w:font="Wingdings" w:char="F0A8"/>
            </w:r>
            <w:r>
              <w:t xml:space="preserve">                      Morning Tea      </w:t>
            </w:r>
            <w:r>
              <w:sym w:font="Wingdings" w:char="F0A8"/>
            </w:r>
            <w:r>
              <w:t xml:space="preserve">   </w:t>
            </w:r>
          </w:p>
          <w:p w14:paraId="2ECC674E" w14:textId="77777777" w:rsidR="00A40709" w:rsidRDefault="00A40709">
            <w:r>
              <w:t xml:space="preserve">Lunch                </w:t>
            </w:r>
            <w:r>
              <w:sym w:font="Wingdings" w:char="F0A8"/>
            </w:r>
            <w:r>
              <w:t xml:space="preserve">                      Afternoon Tea   </w:t>
            </w:r>
            <w:r>
              <w:sym w:font="Wingdings" w:char="F0A8"/>
            </w:r>
            <w:r>
              <w:t xml:space="preserve">   </w:t>
            </w:r>
          </w:p>
          <w:p w14:paraId="72A3E7E9" w14:textId="77777777" w:rsidR="00A40709" w:rsidRDefault="00A40709">
            <w:r>
              <w:t xml:space="preserve">Evening Meal  </w:t>
            </w:r>
            <w:r>
              <w:sym w:font="Wingdings" w:char="F0A8"/>
            </w:r>
            <w:r>
              <w:t xml:space="preserve">                       Supper                </w:t>
            </w:r>
            <w:r>
              <w:sym w:font="Wingdings" w:char="F0A8"/>
            </w:r>
            <w:r>
              <w:t xml:space="preserve">   </w:t>
            </w:r>
          </w:p>
          <w:p w14:paraId="1504C7EA" w14:textId="77777777" w:rsidR="007637DA" w:rsidRDefault="007637DA"/>
        </w:tc>
        <w:tc>
          <w:tcPr>
            <w:tcW w:w="5228" w:type="dxa"/>
          </w:tcPr>
          <w:p w14:paraId="73760FA1" w14:textId="77777777" w:rsidR="00A40709" w:rsidRDefault="00A40709">
            <w:r>
              <w:t>What is your last meal</w:t>
            </w:r>
            <w:proofErr w:type="gramStart"/>
            <w:r>
              <w:t>:  (</w:t>
            </w:r>
            <w:proofErr w:type="gramEnd"/>
            <w:r>
              <w:sym w:font="Wingdings 2" w:char="F050"/>
            </w:r>
            <w:r>
              <w:t xml:space="preserve"> which one please)</w:t>
            </w:r>
          </w:p>
          <w:p w14:paraId="13429977" w14:textId="77777777" w:rsidR="00A40709" w:rsidRDefault="00A40709"/>
          <w:p w14:paraId="7D061503" w14:textId="77777777" w:rsidR="00A40709" w:rsidRDefault="00A40709" w:rsidP="00A40709">
            <w:r>
              <w:t xml:space="preserve">Breakfast          </w:t>
            </w:r>
            <w:r>
              <w:sym w:font="Wingdings" w:char="F0A8"/>
            </w:r>
            <w:r>
              <w:t xml:space="preserve">                      Morning Tea      </w:t>
            </w:r>
            <w:r>
              <w:sym w:font="Wingdings" w:char="F0A8"/>
            </w:r>
            <w:r>
              <w:t xml:space="preserve">   </w:t>
            </w:r>
          </w:p>
          <w:p w14:paraId="6D61096D" w14:textId="77777777" w:rsidR="00A40709" w:rsidRDefault="00A40709" w:rsidP="00A40709">
            <w:r>
              <w:t xml:space="preserve">Lunch                </w:t>
            </w:r>
            <w:r>
              <w:sym w:font="Wingdings" w:char="F0A8"/>
            </w:r>
            <w:r>
              <w:t xml:space="preserve">                      Afternoon Tea   </w:t>
            </w:r>
            <w:r>
              <w:sym w:font="Wingdings" w:char="F0A8"/>
            </w:r>
            <w:r>
              <w:t xml:space="preserve">   </w:t>
            </w:r>
          </w:p>
          <w:p w14:paraId="3EB385D2" w14:textId="77777777" w:rsidR="00A40709" w:rsidRDefault="00A40709" w:rsidP="00A40709">
            <w:r>
              <w:t xml:space="preserve">Evening Meal   </w:t>
            </w:r>
            <w:r>
              <w:sym w:font="Wingdings" w:char="F0A8"/>
            </w:r>
            <w:r>
              <w:t xml:space="preserve">                       Supper               </w:t>
            </w:r>
            <w:r>
              <w:sym w:font="Wingdings" w:char="F0A8"/>
            </w:r>
            <w:r>
              <w:t xml:space="preserve">   </w:t>
            </w:r>
          </w:p>
        </w:tc>
      </w:tr>
      <w:tr w:rsidR="00A40709" w14:paraId="6A6E7A5A" w14:textId="77777777" w:rsidTr="007637DA">
        <w:trPr>
          <w:trHeight w:val="547"/>
        </w:trPr>
        <w:tc>
          <w:tcPr>
            <w:tcW w:w="10456" w:type="dxa"/>
            <w:gridSpan w:val="2"/>
            <w:shd w:val="clear" w:color="auto" w:fill="E2EFD9" w:themeFill="accent6" w:themeFillTint="33"/>
          </w:tcPr>
          <w:p w14:paraId="0D147F52" w14:textId="77777777" w:rsidR="007637DA" w:rsidRDefault="007637DA" w:rsidP="007637DA">
            <w:pPr>
              <w:jc w:val="center"/>
            </w:pPr>
          </w:p>
          <w:p w14:paraId="66651AB8" w14:textId="77777777" w:rsidR="00A40709" w:rsidRDefault="007637DA" w:rsidP="007637DA">
            <w:pPr>
              <w:jc w:val="center"/>
              <w:rPr>
                <w:b/>
              </w:rPr>
            </w:pPr>
            <w:r w:rsidRPr="007637DA">
              <w:rPr>
                <w:b/>
              </w:rPr>
              <w:t>SPECIAL DIETARY REQUIREMENTS – LIST EACH PERSON WITH SPECIFIC DIETARY REQUIREMENTS AND THEN LIST, IN FULL THEIR REQUIREMENTS AGAINST THEIR NAME PLEASE.</w:t>
            </w:r>
          </w:p>
          <w:p w14:paraId="4FBEEBF2" w14:textId="77777777" w:rsidR="007637DA" w:rsidRPr="007637DA" w:rsidRDefault="007637DA" w:rsidP="007637DA">
            <w:pPr>
              <w:jc w:val="center"/>
              <w:rPr>
                <w:b/>
              </w:rPr>
            </w:pPr>
            <w:r w:rsidRPr="007637DA">
              <w:rPr>
                <w:b/>
                <w:noProof/>
                <w:lang w:eastAsia="en-AU"/>
              </w:rPr>
              <mc:AlternateContent>
                <mc:Choice Requires="wps">
                  <w:drawing>
                    <wp:anchor distT="0" distB="0" distL="114300" distR="114300" simplePos="0" relativeHeight="251659264" behindDoc="0" locked="0" layoutInCell="1" allowOverlap="1" wp14:anchorId="60DF4443" wp14:editId="704AB0C1">
                      <wp:simplePos x="0" y="0"/>
                      <wp:positionH relativeFrom="column">
                        <wp:posOffset>2109470</wp:posOffset>
                      </wp:positionH>
                      <wp:positionV relativeFrom="paragraph">
                        <wp:posOffset>132080</wp:posOffset>
                      </wp:positionV>
                      <wp:extent cx="9525" cy="2847975"/>
                      <wp:effectExtent l="0" t="0" r="28575" b="28575"/>
                      <wp:wrapNone/>
                      <wp:docPr id="2" name="Straight Connector 2"/>
                      <wp:cNvGraphicFramePr/>
                      <a:graphic xmlns:a="http://schemas.openxmlformats.org/drawingml/2006/main">
                        <a:graphicData uri="http://schemas.microsoft.com/office/word/2010/wordprocessingShape">
                          <wps:wsp>
                            <wps:cNvCnPr/>
                            <wps:spPr>
                              <a:xfrm>
                                <a:off x="0" y="0"/>
                                <a:ext cx="9525" cy="28479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6853C8"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6.1pt,10.4pt" to="166.85pt,23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" strokecolor="black [3200]" strokeweight=".5pt">
                      <v:stroke joinstyle="miter"/>
                    </v:line>
                  </w:pict>
                </mc:Fallback>
              </mc:AlternateContent>
            </w:r>
          </w:p>
        </w:tc>
      </w:tr>
      <w:tr w:rsidR="007637DA" w14:paraId="08E0C0E9" w14:textId="77777777" w:rsidTr="007637DA">
        <w:tc>
          <w:tcPr>
            <w:tcW w:w="10456" w:type="dxa"/>
            <w:gridSpan w:val="2"/>
            <w:shd w:val="clear" w:color="auto" w:fill="E7E6E6" w:themeFill="background2"/>
          </w:tcPr>
          <w:p w14:paraId="2B58CDED" w14:textId="77777777" w:rsidR="007637DA" w:rsidRPr="007637DA" w:rsidRDefault="007637DA">
            <w:pPr>
              <w:rPr>
                <w:sz w:val="24"/>
                <w:szCs w:val="24"/>
              </w:rPr>
            </w:pPr>
            <w:r w:rsidRPr="007637DA">
              <w:rPr>
                <w:sz w:val="24"/>
                <w:szCs w:val="24"/>
              </w:rPr>
              <w:t>Name                                                          Requirements</w:t>
            </w:r>
          </w:p>
        </w:tc>
      </w:tr>
      <w:tr w:rsidR="007637DA" w14:paraId="353EE375" w14:textId="77777777" w:rsidTr="007637DA">
        <w:trPr>
          <w:trHeight w:val="397"/>
        </w:trPr>
        <w:tc>
          <w:tcPr>
            <w:tcW w:w="10456" w:type="dxa"/>
            <w:gridSpan w:val="2"/>
          </w:tcPr>
          <w:p w14:paraId="31556CE2" w14:textId="77777777" w:rsidR="007637DA" w:rsidRDefault="007637DA"/>
        </w:tc>
      </w:tr>
      <w:tr w:rsidR="007637DA" w14:paraId="0FA70227" w14:textId="77777777" w:rsidTr="007637DA">
        <w:trPr>
          <w:trHeight w:val="397"/>
        </w:trPr>
        <w:tc>
          <w:tcPr>
            <w:tcW w:w="10456" w:type="dxa"/>
            <w:gridSpan w:val="2"/>
          </w:tcPr>
          <w:p w14:paraId="48A8D2AD" w14:textId="77777777" w:rsidR="007637DA" w:rsidRDefault="007637DA"/>
        </w:tc>
      </w:tr>
      <w:tr w:rsidR="007637DA" w14:paraId="49465846" w14:textId="77777777" w:rsidTr="007637DA">
        <w:trPr>
          <w:trHeight w:val="397"/>
        </w:trPr>
        <w:tc>
          <w:tcPr>
            <w:tcW w:w="10456" w:type="dxa"/>
            <w:gridSpan w:val="2"/>
          </w:tcPr>
          <w:p w14:paraId="150A5AB4" w14:textId="77777777" w:rsidR="007637DA" w:rsidRDefault="007637DA"/>
        </w:tc>
      </w:tr>
      <w:tr w:rsidR="007637DA" w14:paraId="078C88CE" w14:textId="77777777" w:rsidTr="007637DA">
        <w:trPr>
          <w:trHeight w:val="397"/>
        </w:trPr>
        <w:tc>
          <w:tcPr>
            <w:tcW w:w="10456" w:type="dxa"/>
            <w:gridSpan w:val="2"/>
          </w:tcPr>
          <w:p w14:paraId="2AB547B4" w14:textId="77777777" w:rsidR="007637DA" w:rsidRDefault="007637DA"/>
        </w:tc>
      </w:tr>
      <w:tr w:rsidR="007637DA" w14:paraId="16690B79" w14:textId="77777777" w:rsidTr="007637DA">
        <w:trPr>
          <w:trHeight w:val="397"/>
        </w:trPr>
        <w:tc>
          <w:tcPr>
            <w:tcW w:w="10456" w:type="dxa"/>
            <w:gridSpan w:val="2"/>
          </w:tcPr>
          <w:p w14:paraId="3568F418" w14:textId="77777777" w:rsidR="007637DA" w:rsidRDefault="007637DA"/>
        </w:tc>
      </w:tr>
      <w:tr w:rsidR="007637DA" w14:paraId="62FA9E55" w14:textId="77777777" w:rsidTr="007637DA">
        <w:trPr>
          <w:trHeight w:val="397"/>
        </w:trPr>
        <w:tc>
          <w:tcPr>
            <w:tcW w:w="10456" w:type="dxa"/>
            <w:gridSpan w:val="2"/>
          </w:tcPr>
          <w:p w14:paraId="56E9D0C3" w14:textId="77777777" w:rsidR="007637DA" w:rsidRDefault="007637DA"/>
        </w:tc>
      </w:tr>
      <w:tr w:rsidR="007637DA" w14:paraId="6096BFD5" w14:textId="77777777" w:rsidTr="007637DA">
        <w:trPr>
          <w:trHeight w:val="397"/>
        </w:trPr>
        <w:tc>
          <w:tcPr>
            <w:tcW w:w="10456" w:type="dxa"/>
            <w:gridSpan w:val="2"/>
          </w:tcPr>
          <w:p w14:paraId="43990662" w14:textId="77777777" w:rsidR="007637DA" w:rsidRDefault="007637DA"/>
        </w:tc>
      </w:tr>
      <w:tr w:rsidR="007637DA" w14:paraId="42B6555A" w14:textId="77777777" w:rsidTr="007637DA">
        <w:trPr>
          <w:trHeight w:val="397"/>
        </w:trPr>
        <w:tc>
          <w:tcPr>
            <w:tcW w:w="10456" w:type="dxa"/>
            <w:gridSpan w:val="2"/>
          </w:tcPr>
          <w:p w14:paraId="124A2D3E" w14:textId="77777777" w:rsidR="007637DA" w:rsidRDefault="007637DA"/>
        </w:tc>
      </w:tr>
      <w:tr w:rsidR="007637DA" w14:paraId="442CC248" w14:textId="77777777" w:rsidTr="007637DA">
        <w:trPr>
          <w:trHeight w:val="397"/>
        </w:trPr>
        <w:tc>
          <w:tcPr>
            <w:tcW w:w="10456" w:type="dxa"/>
            <w:gridSpan w:val="2"/>
          </w:tcPr>
          <w:p w14:paraId="67F52F84" w14:textId="77777777" w:rsidR="007637DA" w:rsidRDefault="007637DA"/>
        </w:tc>
      </w:tr>
      <w:tr w:rsidR="007637DA" w14:paraId="425FD395" w14:textId="77777777" w:rsidTr="007637DA">
        <w:trPr>
          <w:trHeight w:val="397"/>
        </w:trPr>
        <w:tc>
          <w:tcPr>
            <w:tcW w:w="10456" w:type="dxa"/>
            <w:gridSpan w:val="2"/>
          </w:tcPr>
          <w:p w14:paraId="04260A25" w14:textId="77777777" w:rsidR="007637DA" w:rsidRDefault="007637DA"/>
        </w:tc>
      </w:tr>
    </w:tbl>
    <w:p w14:paraId="7144C00F" w14:textId="77777777" w:rsidR="007637DA" w:rsidRDefault="007637DA" w:rsidP="007637DA">
      <w:pPr>
        <w:pStyle w:val="NoSpacing"/>
        <w:jc w:val="both"/>
        <w:rPr>
          <w:b/>
          <w:sz w:val="24"/>
          <w:szCs w:val="24"/>
        </w:rPr>
      </w:pPr>
    </w:p>
    <w:p w14:paraId="758903D8" w14:textId="77777777" w:rsidR="007637DA" w:rsidRDefault="007637DA" w:rsidP="007637DA">
      <w:pPr>
        <w:pStyle w:val="NoSpacing"/>
        <w:jc w:val="both"/>
        <w:rPr>
          <w:b/>
          <w:sz w:val="24"/>
          <w:szCs w:val="24"/>
        </w:rPr>
      </w:pPr>
      <w:r w:rsidRPr="007637DA">
        <w:rPr>
          <w:b/>
          <w:sz w:val="24"/>
          <w:szCs w:val="24"/>
        </w:rPr>
        <w:t>If you need more space, please attach further information to this form, indicating that there are attachments against the name of the person.  Please provide authorised primary contact point for our staff follow up if required.</w:t>
      </w:r>
    </w:p>
    <w:p w14:paraId="2465742D" w14:textId="77777777" w:rsidR="007637DA" w:rsidRPr="007637DA" w:rsidRDefault="007637DA" w:rsidP="007637DA">
      <w:pPr>
        <w:pStyle w:val="NoSpacing"/>
        <w:jc w:val="both"/>
        <w:rPr>
          <w:b/>
          <w:sz w:val="24"/>
          <w:szCs w:val="24"/>
        </w:rPr>
      </w:pPr>
      <w:r>
        <w:rPr>
          <w:b/>
          <w:sz w:val="24"/>
          <w:szCs w:val="24"/>
        </w:rPr>
        <w:t>---------------------------------------------------------------------------------------------------------------------------------------------</w:t>
      </w:r>
    </w:p>
    <w:p w14:paraId="63269BD1" w14:textId="77777777" w:rsidR="007637DA" w:rsidRPr="007637DA" w:rsidRDefault="007637DA" w:rsidP="007637DA">
      <w:pPr>
        <w:pStyle w:val="NoSpacing"/>
        <w:rPr>
          <w:sz w:val="24"/>
          <w:szCs w:val="24"/>
        </w:rPr>
      </w:pPr>
      <w:r w:rsidRPr="007637DA">
        <w:rPr>
          <w:sz w:val="24"/>
          <w:szCs w:val="24"/>
        </w:rPr>
        <w:t>This form is part of the Camp Cooby Information Pack which consists of:</w:t>
      </w:r>
    </w:p>
    <w:p w14:paraId="5B3486FA" w14:textId="77777777" w:rsidR="007637DA" w:rsidRPr="007637DA" w:rsidRDefault="007637DA" w:rsidP="007637DA">
      <w:pPr>
        <w:pStyle w:val="NoSpacing"/>
        <w:numPr>
          <w:ilvl w:val="0"/>
          <w:numId w:val="1"/>
        </w:numPr>
        <w:rPr>
          <w:sz w:val="24"/>
          <w:szCs w:val="24"/>
        </w:rPr>
      </w:pPr>
      <w:r w:rsidRPr="007637DA">
        <w:rPr>
          <w:sz w:val="24"/>
          <w:szCs w:val="24"/>
        </w:rPr>
        <w:t>Medical Indemnity Form</w:t>
      </w:r>
    </w:p>
    <w:p w14:paraId="092B0DCC" w14:textId="77777777" w:rsidR="007637DA" w:rsidRDefault="007637DA" w:rsidP="007637DA">
      <w:pPr>
        <w:pStyle w:val="NoSpacing"/>
        <w:numPr>
          <w:ilvl w:val="0"/>
          <w:numId w:val="1"/>
        </w:numPr>
        <w:rPr>
          <w:sz w:val="24"/>
          <w:szCs w:val="24"/>
        </w:rPr>
      </w:pPr>
      <w:r>
        <w:rPr>
          <w:sz w:val="24"/>
          <w:szCs w:val="24"/>
        </w:rPr>
        <w:t>Participants Attendance List</w:t>
      </w:r>
    </w:p>
    <w:p w14:paraId="53BD10F1" w14:textId="77777777" w:rsidR="007637DA" w:rsidRDefault="007637DA" w:rsidP="007637DA">
      <w:pPr>
        <w:pStyle w:val="NoSpacing"/>
        <w:numPr>
          <w:ilvl w:val="0"/>
          <w:numId w:val="1"/>
        </w:numPr>
        <w:rPr>
          <w:sz w:val="24"/>
          <w:szCs w:val="24"/>
        </w:rPr>
      </w:pPr>
      <w:r>
        <w:rPr>
          <w:sz w:val="24"/>
          <w:szCs w:val="24"/>
        </w:rPr>
        <w:t>Dietary Requirements</w:t>
      </w:r>
    </w:p>
    <w:p w14:paraId="173FD27B" w14:textId="77777777" w:rsidR="007637DA" w:rsidRPr="00895A7C" w:rsidRDefault="00895A7C" w:rsidP="007637DA">
      <w:pPr>
        <w:pStyle w:val="NoSpacing"/>
        <w:ind w:left="1800"/>
        <w:rPr>
          <w:b/>
          <w:i/>
          <w:sz w:val="20"/>
          <w:szCs w:val="20"/>
        </w:rPr>
      </w:pPr>
      <w:r>
        <w:rPr>
          <w:b/>
          <w:i/>
          <w:sz w:val="20"/>
          <w:szCs w:val="20"/>
        </w:rPr>
        <w:t xml:space="preserve">                             </w:t>
      </w:r>
      <w:r w:rsidR="007637DA" w:rsidRPr="00895A7C">
        <w:rPr>
          <w:b/>
          <w:i/>
          <w:sz w:val="20"/>
          <w:szCs w:val="20"/>
        </w:rPr>
        <w:t>AND</w:t>
      </w:r>
    </w:p>
    <w:p w14:paraId="067A85DD" w14:textId="77777777" w:rsidR="007637DA" w:rsidRDefault="007637DA" w:rsidP="007637DA">
      <w:pPr>
        <w:pStyle w:val="NoSpacing"/>
        <w:numPr>
          <w:ilvl w:val="0"/>
          <w:numId w:val="1"/>
        </w:numPr>
        <w:rPr>
          <w:sz w:val="24"/>
          <w:szCs w:val="24"/>
        </w:rPr>
      </w:pPr>
      <w:r>
        <w:rPr>
          <w:sz w:val="24"/>
          <w:szCs w:val="24"/>
        </w:rPr>
        <w:t>Camp Itinerary</w:t>
      </w:r>
    </w:p>
    <w:p w14:paraId="256E2636" w14:textId="77777777" w:rsidR="007637DA" w:rsidRDefault="007637DA" w:rsidP="007637DA">
      <w:pPr>
        <w:pStyle w:val="NoSpacing"/>
        <w:ind w:left="1800"/>
        <w:rPr>
          <w:sz w:val="24"/>
          <w:szCs w:val="24"/>
        </w:rPr>
      </w:pPr>
    </w:p>
    <w:p w14:paraId="0DBC9E91" w14:textId="77777777" w:rsidR="007637DA" w:rsidRDefault="00895A7C" w:rsidP="007637DA">
      <w:pPr>
        <w:pStyle w:val="NoSpacing"/>
        <w:rPr>
          <w:sz w:val="24"/>
          <w:szCs w:val="24"/>
        </w:rPr>
      </w:pPr>
      <w:r>
        <w:rPr>
          <w:sz w:val="24"/>
          <w:szCs w:val="24"/>
        </w:rPr>
        <w:t xml:space="preserve">You need to return Form 1 to </w:t>
      </w:r>
      <w:hyperlink r:id="rId10" w:history="1">
        <w:r w:rsidR="007637DA" w:rsidRPr="00B22B96">
          <w:rPr>
            <w:rStyle w:val="Hyperlink"/>
            <w:sz w:val="24"/>
            <w:szCs w:val="24"/>
          </w:rPr>
          <w:t>info@campcooby.com.au</w:t>
        </w:r>
      </w:hyperlink>
      <w:r w:rsidR="007637DA">
        <w:rPr>
          <w:sz w:val="24"/>
          <w:szCs w:val="24"/>
        </w:rPr>
        <w:t xml:space="preserve"> by: (insert date </w:t>
      </w:r>
      <w:proofErr w:type="gramStart"/>
      <w:r w:rsidR="007637DA">
        <w:rPr>
          <w:sz w:val="24"/>
          <w:szCs w:val="24"/>
        </w:rPr>
        <w:t>here)…</w:t>
      </w:r>
      <w:proofErr w:type="gramEnd"/>
      <w:r w:rsidR="007637DA">
        <w:rPr>
          <w:sz w:val="24"/>
          <w:szCs w:val="24"/>
        </w:rPr>
        <w:t>…………………..</w:t>
      </w:r>
    </w:p>
    <w:p w14:paraId="181BD5F4" w14:textId="77777777" w:rsidR="00895A7C" w:rsidRDefault="00895A7C" w:rsidP="007637DA">
      <w:pPr>
        <w:pStyle w:val="NoSpacing"/>
        <w:rPr>
          <w:sz w:val="24"/>
          <w:szCs w:val="24"/>
        </w:rPr>
      </w:pPr>
      <w:r>
        <w:rPr>
          <w:sz w:val="24"/>
          <w:szCs w:val="24"/>
        </w:rPr>
        <w:tab/>
        <w:t xml:space="preserve">                      </w:t>
      </w:r>
      <w:proofErr w:type="spellStart"/>
      <w:r>
        <w:rPr>
          <w:sz w:val="24"/>
          <w:szCs w:val="24"/>
        </w:rPr>
        <w:t>Form</w:t>
      </w:r>
      <w:proofErr w:type="spellEnd"/>
      <w:r>
        <w:rPr>
          <w:sz w:val="24"/>
          <w:szCs w:val="24"/>
        </w:rPr>
        <w:t xml:space="preserve"> 2 to </w:t>
      </w:r>
      <w:hyperlink r:id="rId11" w:history="1">
        <w:r w:rsidRPr="00B22B96">
          <w:rPr>
            <w:rStyle w:val="Hyperlink"/>
            <w:sz w:val="24"/>
            <w:szCs w:val="24"/>
          </w:rPr>
          <w:t>info@campcooby.com.au</w:t>
        </w:r>
      </w:hyperlink>
      <w:r>
        <w:rPr>
          <w:sz w:val="24"/>
          <w:szCs w:val="24"/>
        </w:rPr>
        <w:t xml:space="preserve"> by: (insert date </w:t>
      </w:r>
      <w:proofErr w:type="gramStart"/>
      <w:r>
        <w:rPr>
          <w:sz w:val="24"/>
          <w:szCs w:val="24"/>
        </w:rPr>
        <w:t>here)…</w:t>
      </w:r>
      <w:proofErr w:type="gramEnd"/>
      <w:r>
        <w:rPr>
          <w:sz w:val="24"/>
          <w:szCs w:val="24"/>
        </w:rPr>
        <w:t>………………….</w:t>
      </w:r>
    </w:p>
    <w:p w14:paraId="7EEBAABC" w14:textId="77777777" w:rsidR="00895A7C" w:rsidRDefault="00895A7C" w:rsidP="007637DA">
      <w:pPr>
        <w:pStyle w:val="NoSpacing"/>
        <w:rPr>
          <w:sz w:val="24"/>
          <w:szCs w:val="24"/>
        </w:rPr>
      </w:pPr>
      <w:r>
        <w:rPr>
          <w:sz w:val="24"/>
          <w:szCs w:val="24"/>
        </w:rPr>
        <w:tab/>
      </w:r>
      <w:r>
        <w:rPr>
          <w:sz w:val="24"/>
          <w:szCs w:val="24"/>
        </w:rPr>
        <w:tab/>
        <w:t xml:space="preserve">         </w:t>
      </w:r>
      <w:proofErr w:type="spellStart"/>
      <w:r>
        <w:rPr>
          <w:sz w:val="24"/>
          <w:szCs w:val="24"/>
        </w:rPr>
        <w:t>Form</w:t>
      </w:r>
      <w:proofErr w:type="spellEnd"/>
      <w:r>
        <w:rPr>
          <w:sz w:val="24"/>
          <w:szCs w:val="24"/>
        </w:rPr>
        <w:t xml:space="preserve"> 3 to </w:t>
      </w:r>
      <w:hyperlink r:id="rId12" w:history="1">
        <w:r w:rsidRPr="00B22B96">
          <w:rPr>
            <w:rStyle w:val="Hyperlink"/>
            <w:sz w:val="24"/>
            <w:szCs w:val="24"/>
          </w:rPr>
          <w:t>info@campcooby.com.au</w:t>
        </w:r>
      </w:hyperlink>
      <w:r>
        <w:rPr>
          <w:sz w:val="24"/>
          <w:szCs w:val="24"/>
        </w:rPr>
        <w:t xml:space="preserve"> by</w:t>
      </w:r>
      <w:proofErr w:type="gramStart"/>
      <w:r>
        <w:rPr>
          <w:sz w:val="24"/>
          <w:szCs w:val="24"/>
        </w:rPr>
        <w:t>:  (</w:t>
      </w:r>
      <w:proofErr w:type="gramEnd"/>
      <w:r>
        <w:rPr>
          <w:sz w:val="24"/>
          <w:szCs w:val="24"/>
        </w:rPr>
        <w:t>insert date here) …………………..</w:t>
      </w:r>
    </w:p>
    <w:p w14:paraId="3201D7DF" w14:textId="77777777" w:rsidR="00895A7C" w:rsidRDefault="00895A7C" w:rsidP="007637DA">
      <w:pPr>
        <w:pStyle w:val="NoSpacing"/>
        <w:rPr>
          <w:sz w:val="24"/>
          <w:szCs w:val="24"/>
        </w:rPr>
      </w:pPr>
    </w:p>
    <w:p w14:paraId="0BC35D4F" w14:textId="77777777" w:rsidR="00895A7C" w:rsidRDefault="00895A7C" w:rsidP="007637DA">
      <w:pPr>
        <w:pStyle w:val="NoSpacing"/>
        <w:rPr>
          <w:sz w:val="24"/>
          <w:szCs w:val="24"/>
        </w:rPr>
      </w:pPr>
      <w:r>
        <w:rPr>
          <w:sz w:val="24"/>
          <w:szCs w:val="24"/>
        </w:rPr>
        <w:t>If you require amendments to the itinerary this needs to be advised no later than ONE MONTH prior to camp start.  Please phone:  07 4696 6244 if you have any questions.</w:t>
      </w:r>
    </w:p>
    <w:sectPr w:rsidR="00895A7C" w:rsidSect="00A40709">
      <w:head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E44CE4" w14:textId="77777777" w:rsidR="00D019D8" w:rsidRDefault="00D019D8" w:rsidP="00A40709">
      <w:pPr>
        <w:spacing w:after="0" w:line="240" w:lineRule="auto"/>
      </w:pPr>
      <w:r>
        <w:separator/>
      </w:r>
    </w:p>
  </w:endnote>
  <w:endnote w:type="continuationSeparator" w:id="0">
    <w:p w14:paraId="035F1894" w14:textId="77777777" w:rsidR="00D019D8" w:rsidRDefault="00D019D8" w:rsidP="00A407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509EA4" w14:textId="77777777" w:rsidR="00D019D8" w:rsidRDefault="00D019D8" w:rsidP="00A40709">
      <w:pPr>
        <w:spacing w:after="0" w:line="240" w:lineRule="auto"/>
      </w:pPr>
      <w:r>
        <w:separator/>
      </w:r>
    </w:p>
  </w:footnote>
  <w:footnote w:type="continuationSeparator" w:id="0">
    <w:p w14:paraId="6BF8D98A" w14:textId="77777777" w:rsidR="00D019D8" w:rsidRDefault="00D019D8" w:rsidP="00A407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320913" w14:textId="77777777" w:rsidR="00A40709" w:rsidRDefault="00A40709">
    <w:pPr>
      <w:pStyle w:val="Header"/>
    </w:pPr>
    <w:r>
      <w:rPr>
        <w:noProof/>
        <w:lang w:eastAsia="en-AU"/>
      </w:rPr>
      <mc:AlternateContent>
        <mc:Choice Requires="wps">
          <w:drawing>
            <wp:anchor distT="45720" distB="45720" distL="114300" distR="114300" simplePos="0" relativeHeight="251659264" behindDoc="0" locked="0" layoutInCell="1" allowOverlap="1" wp14:anchorId="650D6748" wp14:editId="4E4018BC">
              <wp:simplePos x="0" y="0"/>
              <wp:positionH relativeFrom="margin">
                <wp:align>right</wp:align>
              </wp:positionH>
              <wp:positionV relativeFrom="paragraph">
                <wp:posOffset>-287655</wp:posOffset>
              </wp:positionV>
              <wp:extent cx="2360930" cy="895350"/>
              <wp:effectExtent l="0" t="0" r="2794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895350"/>
                      </a:xfrm>
                      <a:prstGeom prst="rect">
                        <a:avLst/>
                      </a:prstGeom>
                      <a:solidFill>
                        <a:srgbClr val="FFFFFF"/>
                      </a:solidFill>
                      <a:ln w="9525">
                        <a:solidFill>
                          <a:schemeClr val="accent1"/>
                        </a:solidFill>
                        <a:miter lim="800000"/>
                        <a:headEnd/>
                        <a:tailEnd/>
                      </a:ln>
                    </wps:spPr>
                    <wps:txbx>
                      <w:txbxContent>
                        <w:p w14:paraId="661278F0" w14:textId="77777777" w:rsidR="00A40709" w:rsidRPr="00014D89" w:rsidRDefault="00014D89" w:rsidP="00014D89">
                          <w:pPr>
                            <w:pStyle w:val="NoSpacing"/>
                            <w:jc w:val="right"/>
                            <w:rPr>
                              <w:b/>
                              <w:sz w:val="24"/>
                              <w:szCs w:val="24"/>
                            </w:rPr>
                          </w:pPr>
                          <w:r w:rsidRPr="00014D89">
                            <w:rPr>
                              <w:b/>
                              <w:sz w:val="24"/>
                              <w:szCs w:val="24"/>
                            </w:rPr>
                            <w:t>FORM 3</w:t>
                          </w:r>
                        </w:p>
                        <w:p w14:paraId="6DB683D9" w14:textId="77777777" w:rsidR="00A40709" w:rsidRDefault="00A40709" w:rsidP="00A40709">
                          <w:pPr>
                            <w:jc w:val="center"/>
                            <w:rPr>
                              <w:b/>
                              <w:sz w:val="28"/>
                              <w:szCs w:val="28"/>
                            </w:rPr>
                          </w:pPr>
                          <w:r>
                            <w:rPr>
                              <w:b/>
                              <w:sz w:val="28"/>
                              <w:szCs w:val="28"/>
                            </w:rPr>
                            <w:t>DIETARY REQUIREMENTS FORM</w:t>
                          </w:r>
                        </w:p>
                        <w:p w14:paraId="0DED14EB" w14:textId="77777777" w:rsidR="00A40709" w:rsidRPr="00A40709" w:rsidRDefault="00A40709" w:rsidP="00A40709">
                          <w:pPr>
                            <w:jc w:val="center"/>
                            <w:rPr>
                              <w:b/>
                              <w:sz w:val="28"/>
                              <w:szCs w:val="28"/>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650D6748" id="_x0000_t202" coordsize="21600,21600" o:spt="202" path="m,l,21600r21600,l21600,xe">
              <v:stroke joinstyle="miter"/>
              <v:path gradientshapeok="t" o:connecttype="rect"/>
            </v:shapetype>
            <v:shape id="Text Box 2" o:spid="_x0000_s1026" type="#_x0000_t202" style="position:absolute;margin-left:134.7pt;margin-top:-22.65pt;width:185.9pt;height:70.5pt;z-index:251659264;visibility:visible;mso-wrap-style:square;mso-width-percent:400;mso-height-percent:0;mso-wrap-distance-left:9pt;mso-wrap-distance-top:3.6pt;mso-wrap-distance-right:9pt;mso-wrap-distance-bottom:3.6pt;mso-position-horizontal:right;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" strokecolor="#5b9bd5 [3204]">
              <v:textbox>
                <w:txbxContent>
                  <w:p w14:paraId="661278F0" w14:textId="77777777" w:rsidR="00A40709" w:rsidRPr="00014D89" w:rsidRDefault="00014D89" w:rsidP="00014D89">
                    <w:pPr>
                      <w:pStyle w:val="NoSpacing"/>
                      <w:jc w:val="right"/>
                      <w:rPr>
                        <w:b/>
                        <w:sz w:val="24"/>
                        <w:szCs w:val="24"/>
                      </w:rPr>
                    </w:pPr>
                    <w:r w:rsidRPr="00014D89">
                      <w:rPr>
                        <w:b/>
                        <w:sz w:val="24"/>
                        <w:szCs w:val="24"/>
                      </w:rPr>
                      <w:t>FORM 3</w:t>
                    </w:r>
                  </w:p>
                  <w:p w14:paraId="6DB683D9" w14:textId="77777777" w:rsidR="00A40709" w:rsidRDefault="00A40709" w:rsidP="00A40709">
                    <w:pPr>
                      <w:jc w:val="center"/>
                      <w:rPr>
                        <w:b/>
                        <w:sz w:val="28"/>
                        <w:szCs w:val="28"/>
                      </w:rPr>
                    </w:pPr>
                    <w:r>
                      <w:rPr>
                        <w:b/>
                        <w:sz w:val="28"/>
                        <w:szCs w:val="28"/>
                      </w:rPr>
                      <w:t>DIETARY REQUIREMENTS FORM</w:t>
                    </w:r>
                  </w:p>
                  <w:p w14:paraId="0DED14EB" w14:textId="77777777" w:rsidR="00A40709" w:rsidRPr="00A40709" w:rsidRDefault="00A40709" w:rsidP="00A40709">
                    <w:pPr>
                      <w:jc w:val="center"/>
                      <w:rPr>
                        <w:b/>
                        <w:sz w:val="28"/>
                        <w:szCs w:val="28"/>
                      </w:rPr>
                    </w:pPr>
                  </w:p>
                </w:txbxContent>
              </v:textbox>
              <w10:wrap type="square" anchorx="margin"/>
            </v:shape>
          </w:pict>
        </mc:Fallback>
      </mc:AlternateContent>
    </w:r>
    <w:r>
      <w:rPr>
        <w:noProof/>
        <w:lang w:eastAsia="en-AU"/>
      </w:rPr>
      <w:drawing>
        <wp:inline distT="0" distB="0" distL="0" distR="0" wp14:anchorId="0C01CD80" wp14:editId="3C355BE0">
          <wp:extent cx="1438275" cy="342900"/>
          <wp:effectExtent l="0" t="0" r="9525" b="0"/>
          <wp:docPr id="1" name="Picture 1" descr="Camp Coob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mp Cooby Logo"/>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38275" cy="342900"/>
                  </a:xfrm>
                  <a:prstGeom prst="rect">
                    <a:avLst/>
                  </a:prstGeom>
                  <a:noFill/>
                  <a:ln>
                    <a:noFill/>
                  </a:ln>
                </pic:spPr>
              </pic:pic>
            </a:graphicData>
          </a:graphic>
        </wp:inline>
      </w:drawing>
    </w:r>
  </w:p>
  <w:p w14:paraId="2C92E250" w14:textId="77777777" w:rsidR="00A40709" w:rsidRDefault="00A40709">
    <w:pPr>
      <w:pStyle w:val="Header"/>
    </w:pPr>
  </w:p>
  <w:p w14:paraId="1A00EAAF" w14:textId="77777777" w:rsidR="00A40709" w:rsidRDefault="00A407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6A14E3"/>
    <w:multiLevelType w:val="hybridMultilevel"/>
    <w:tmpl w:val="52529F90"/>
    <w:lvl w:ilvl="0" w:tplc="2F228D32">
      <w:start w:val="1"/>
      <w:numFmt w:val="decimal"/>
      <w:lvlText w:val="%1."/>
      <w:lvlJc w:val="left"/>
      <w:pPr>
        <w:ind w:left="2160" w:hanging="360"/>
      </w:pPr>
      <w:rPr>
        <w:rFonts w:hint="default"/>
      </w:r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8F0"/>
    <w:rsid w:val="00014D89"/>
    <w:rsid w:val="001358F0"/>
    <w:rsid w:val="007637DA"/>
    <w:rsid w:val="00867157"/>
    <w:rsid w:val="00871638"/>
    <w:rsid w:val="00895A7C"/>
    <w:rsid w:val="0096000F"/>
    <w:rsid w:val="00A30E53"/>
    <w:rsid w:val="00A40709"/>
    <w:rsid w:val="00A850D4"/>
    <w:rsid w:val="00AA0C5A"/>
    <w:rsid w:val="00C31BE7"/>
    <w:rsid w:val="00D019D8"/>
    <w:rsid w:val="00E104D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1FE511"/>
  <w15:chartTrackingRefBased/>
  <w15:docId w15:val="{0B9C7B52-E806-4DAF-A6B7-406CF3CE3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07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0709"/>
  </w:style>
  <w:style w:type="paragraph" w:styleId="Footer">
    <w:name w:val="footer"/>
    <w:basedOn w:val="Normal"/>
    <w:link w:val="FooterChar"/>
    <w:uiPriority w:val="99"/>
    <w:unhideWhenUsed/>
    <w:rsid w:val="00A407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0709"/>
  </w:style>
  <w:style w:type="table" w:styleId="TableGrid">
    <w:name w:val="Table Grid"/>
    <w:basedOn w:val="TableNormal"/>
    <w:uiPriority w:val="39"/>
    <w:rsid w:val="00A407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637DA"/>
    <w:pPr>
      <w:spacing w:after="0" w:line="240" w:lineRule="auto"/>
    </w:pPr>
  </w:style>
  <w:style w:type="character" w:styleId="Hyperlink">
    <w:name w:val="Hyperlink"/>
    <w:basedOn w:val="DefaultParagraphFont"/>
    <w:uiPriority w:val="99"/>
    <w:unhideWhenUsed/>
    <w:rsid w:val="007637DA"/>
    <w:rPr>
      <w:color w:val="0563C1" w:themeColor="hyperlink"/>
      <w:u w:val="single"/>
    </w:rPr>
  </w:style>
  <w:style w:type="paragraph" w:styleId="BalloonText">
    <w:name w:val="Balloon Text"/>
    <w:basedOn w:val="Normal"/>
    <w:link w:val="BalloonTextChar"/>
    <w:uiPriority w:val="99"/>
    <w:semiHidden/>
    <w:unhideWhenUsed/>
    <w:rsid w:val="001358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58F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info@campcooby.com.a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campcooby.com.au"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info@campcooby.com.a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image001.jpg@01D271A5.7D58F490"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chel%20Coe\Strategenics\Reflections%20Bookings%20-%20Documents\01%20Camp%20Cooby\02%20Forms%20and%20Templates\Dietary%20Requirements%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E442E9118AD8841BF2ADFEB0C5BD32B" ma:contentTypeVersion="13" ma:contentTypeDescription="Create a new document." ma:contentTypeScope="" ma:versionID="d484c1490ecc02d903aad6036c6393dc">
  <xsd:schema xmlns:xsd="http://www.w3.org/2001/XMLSchema" xmlns:xs="http://www.w3.org/2001/XMLSchema" xmlns:p="http://schemas.microsoft.com/office/2006/metadata/properties" xmlns:ns2="3d8ae6f7-dfb7-45bd-9f84-e180bd9916f0" xmlns:ns3="b9bd11aa-cdc5-4e14-95de-fb5e1bac2334" targetNamespace="http://schemas.microsoft.com/office/2006/metadata/properties" ma:root="true" ma:fieldsID="f000de4b9a8d07138aadeb6405ef6161" ns2:_="" ns3:_="">
    <xsd:import namespace="3d8ae6f7-dfb7-45bd-9f84-e180bd9916f0"/>
    <xsd:import namespace="b9bd11aa-cdc5-4e14-95de-fb5e1bac233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8ae6f7-dfb7-45bd-9f84-e180bd9916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9bd11aa-cdc5-4e14-95de-fb5e1bac233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D6CA65-6D26-454B-AAFE-02F647F8421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C455C57-3943-4DE8-AE4E-C00D740392CC}">
  <ds:schemaRefs>
    <ds:schemaRef ds:uri="http://schemas.microsoft.com/sharepoint/v3/contenttype/forms"/>
  </ds:schemaRefs>
</ds:datastoreItem>
</file>

<file path=customXml/itemProps3.xml><?xml version="1.0" encoding="utf-8"?>
<ds:datastoreItem xmlns:ds="http://schemas.openxmlformats.org/officeDocument/2006/customXml" ds:itemID="{94BEEFF3-356F-4A3F-8779-44312E3E2E5A}"/>
</file>

<file path=docProps/app.xml><?xml version="1.0" encoding="utf-8"?>
<Properties xmlns="http://schemas.openxmlformats.org/officeDocument/2006/extended-properties" xmlns:vt="http://schemas.openxmlformats.org/officeDocument/2006/docPropsVTypes">
  <Template>Dietary Requirements Form</Template>
  <TotalTime>1</TotalTime>
  <Pages>1</Pages>
  <Words>297</Words>
  <Characters>1696</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Coe</dc:creator>
  <cp:keywords/>
  <dc:description/>
  <cp:lastModifiedBy>Rachel Coe</cp:lastModifiedBy>
  <cp:revision>2</cp:revision>
  <dcterms:created xsi:type="dcterms:W3CDTF">2019-03-26T00:55:00Z</dcterms:created>
  <dcterms:modified xsi:type="dcterms:W3CDTF">2019-03-26T01:02:00Z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0x0101004E442E9118AD8841BF2ADFEB0C5BD32B</vt:lpwstr>
  </property>
</Properties>
</file>