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2082"/>
        <w:tblW w:w="0" w:type="auto"/>
        <w:tblLook w:val="04A0" w:firstRow="1" w:lastRow="0" w:firstColumn="1" w:lastColumn="0" w:noHBand="0" w:noVBand="1"/>
      </w:tblPr>
      <w:tblGrid>
        <w:gridCol w:w="9362"/>
        <w:gridCol w:w="713"/>
      </w:tblGrid>
      <w:tr w:rsidR="00891558" w14:paraId="073EB057" w14:textId="77777777" w:rsidTr="009E5334">
        <w:trPr>
          <w:trHeight w:val="397"/>
        </w:trPr>
        <w:tc>
          <w:tcPr>
            <w:tcW w:w="9362" w:type="dxa"/>
            <w:shd w:val="clear" w:color="auto" w:fill="DEEAF6" w:themeFill="accent1" w:themeFillTint="33"/>
          </w:tcPr>
          <w:p w14:paraId="073EB055" w14:textId="77777777" w:rsidR="00891558" w:rsidRPr="00891558" w:rsidRDefault="00891558" w:rsidP="006F7FE6">
            <w:pPr>
              <w:jc w:val="center"/>
              <w:rPr>
                <w:b/>
              </w:rPr>
            </w:pPr>
            <w:r w:rsidRPr="00891558">
              <w:rPr>
                <w:b/>
              </w:rPr>
              <w:t>Sun Smart Clothing</w:t>
            </w:r>
          </w:p>
        </w:tc>
        <w:tc>
          <w:tcPr>
            <w:tcW w:w="713" w:type="dxa"/>
            <w:shd w:val="clear" w:color="auto" w:fill="DEEAF6" w:themeFill="accent1" w:themeFillTint="33"/>
          </w:tcPr>
          <w:p w14:paraId="073EB056" w14:textId="77777777" w:rsidR="00891558" w:rsidRPr="00B66BC0" w:rsidRDefault="00891558" w:rsidP="006F7FE6">
            <w:pPr>
              <w:jc w:val="center"/>
              <w:rPr>
                <w:b/>
              </w:rPr>
            </w:pPr>
            <w:r w:rsidRPr="00891558">
              <w:rPr>
                <w:b/>
              </w:rPr>
              <w:sym w:font="Wingdings 2" w:char="F050"/>
            </w:r>
          </w:p>
        </w:tc>
      </w:tr>
      <w:tr w:rsidR="00980120" w14:paraId="0639B6E3" w14:textId="77777777" w:rsidTr="009E5334">
        <w:trPr>
          <w:trHeight w:val="397"/>
        </w:trPr>
        <w:tc>
          <w:tcPr>
            <w:tcW w:w="9362" w:type="dxa"/>
            <w:shd w:val="clear" w:color="auto" w:fill="FFFFFF" w:themeFill="background1"/>
          </w:tcPr>
          <w:p w14:paraId="6EDB10F3" w14:textId="5BA4D5B5" w:rsidR="00980120" w:rsidRPr="00891558" w:rsidRDefault="00980120" w:rsidP="00980120">
            <w:pPr>
              <w:rPr>
                <w:b/>
              </w:rPr>
            </w:pPr>
            <w:r>
              <w:t>Broad brimmed hat/cap</w:t>
            </w:r>
          </w:p>
        </w:tc>
        <w:tc>
          <w:tcPr>
            <w:tcW w:w="713" w:type="dxa"/>
            <w:shd w:val="clear" w:color="auto" w:fill="FFFFFF" w:themeFill="background1"/>
          </w:tcPr>
          <w:p w14:paraId="652637DB" w14:textId="77777777" w:rsidR="00980120" w:rsidRPr="00891558" w:rsidRDefault="00980120" w:rsidP="00980120">
            <w:pPr>
              <w:jc w:val="center"/>
              <w:rPr>
                <w:b/>
              </w:rPr>
            </w:pPr>
          </w:p>
        </w:tc>
      </w:tr>
      <w:tr w:rsidR="00FF4812" w14:paraId="073EB060" w14:textId="77777777" w:rsidTr="009E5334">
        <w:trPr>
          <w:trHeight w:val="397"/>
        </w:trPr>
        <w:tc>
          <w:tcPr>
            <w:tcW w:w="9362" w:type="dxa"/>
          </w:tcPr>
          <w:p w14:paraId="073EB05E" w14:textId="09C59099" w:rsidR="00FF4812" w:rsidRDefault="00FF4812" w:rsidP="00FF4812">
            <w:r>
              <w:t>Shirts (ideally collared) per day plus one spare – no tank tops/exposed shoulders please</w:t>
            </w:r>
          </w:p>
        </w:tc>
        <w:tc>
          <w:tcPr>
            <w:tcW w:w="713" w:type="dxa"/>
          </w:tcPr>
          <w:p w14:paraId="073EB05F" w14:textId="77777777" w:rsidR="00FF4812" w:rsidRDefault="00FF4812" w:rsidP="00FF4812"/>
        </w:tc>
      </w:tr>
      <w:tr w:rsidR="00FF4812" w14:paraId="073EB063" w14:textId="77777777" w:rsidTr="009E5334">
        <w:trPr>
          <w:trHeight w:val="397"/>
        </w:trPr>
        <w:tc>
          <w:tcPr>
            <w:tcW w:w="9362" w:type="dxa"/>
          </w:tcPr>
          <w:p w14:paraId="073EB061" w14:textId="39AD8E9A" w:rsidR="00FF4812" w:rsidRDefault="00FF4812" w:rsidP="00FF4812">
            <w:r>
              <w:t>Pants / shorts (length to knees for activities/seasonal suitability) per day plus spare</w:t>
            </w:r>
          </w:p>
        </w:tc>
        <w:tc>
          <w:tcPr>
            <w:tcW w:w="713" w:type="dxa"/>
          </w:tcPr>
          <w:p w14:paraId="073EB062" w14:textId="77777777" w:rsidR="00FF4812" w:rsidRDefault="00FF4812" w:rsidP="00FF4812"/>
        </w:tc>
      </w:tr>
      <w:tr w:rsidR="008912CC" w14:paraId="22AFA01A" w14:textId="77777777" w:rsidTr="009E5334">
        <w:trPr>
          <w:trHeight w:val="397"/>
        </w:trPr>
        <w:tc>
          <w:tcPr>
            <w:tcW w:w="9362" w:type="dxa"/>
          </w:tcPr>
          <w:p w14:paraId="1B54969B" w14:textId="7D2C8E83" w:rsidR="008912CC" w:rsidRDefault="008912CC" w:rsidP="008912CC">
            <w:r>
              <w:t>Underwear per day plus one spare</w:t>
            </w:r>
          </w:p>
        </w:tc>
        <w:tc>
          <w:tcPr>
            <w:tcW w:w="713" w:type="dxa"/>
          </w:tcPr>
          <w:p w14:paraId="1722875C" w14:textId="77777777" w:rsidR="008912CC" w:rsidRDefault="008912CC" w:rsidP="008912CC"/>
        </w:tc>
      </w:tr>
      <w:tr w:rsidR="008912CC" w14:paraId="7B3559C7" w14:textId="77777777" w:rsidTr="009E5334">
        <w:trPr>
          <w:trHeight w:val="397"/>
        </w:trPr>
        <w:tc>
          <w:tcPr>
            <w:tcW w:w="9362" w:type="dxa"/>
          </w:tcPr>
          <w:p w14:paraId="5128EA75" w14:textId="31643A31" w:rsidR="008912CC" w:rsidRDefault="008912CC" w:rsidP="008912CC">
            <w:r>
              <w:t>Pair socks per day plus one spare</w:t>
            </w:r>
          </w:p>
        </w:tc>
        <w:tc>
          <w:tcPr>
            <w:tcW w:w="713" w:type="dxa"/>
          </w:tcPr>
          <w:p w14:paraId="29B761F2" w14:textId="77777777" w:rsidR="008912CC" w:rsidRDefault="008912CC" w:rsidP="008912CC"/>
        </w:tc>
      </w:tr>
      <w:tr w:rsidR="008912CC" w14:paraId="073EB06C" w14:textId="77777777" w:rsidTr="009E5334">
        <w:trPr>
          <w:trHeight w:val="397"/>
        </w:trPr>
        <w:tc>
          <w:tcPr>
            <w:tcW w:w="9362" w:type="dxa"/>
          </w:tcPr>
          <w:p w14:paraId="073EB06A" w14:textId="68AA8DF6" w:rsidR="008912CC" w:rsidRDefault="008912CC" w:rsidP="008912CC">
            <w:r>
              <w:t xml:space="preserve">Jumper &amp; tracksuit pants as required for weather </w:t>
            </w:r>
          </w:p>
        </w:tc>
        <w:tc>
          <w:tcPr>
            <w:tcW w:w="713" w:type="dxa"/>
          </w:tcPr>
          <w:p w14:paraId="073EB06B" w14:textId="77777777" w:rsidR="008912CC" w:rsidRDefault="008912CC" w:rsidP="008912CC"/>
        </w:tc>
      </w:tr>
      <w:tr w:rsidR="008912CC" w14:paraId="073EB06F" w14:textId="77777777" w:rsidTr="009E5334">
        <w:trPr>
          <w:trHeight w:val="397"/>
        </w:trPr>
        <w:tc>
          <w:tcPr>
            <w:tcW w:w="9362" w:type="dxa"/>
          </w:tcPr>
          <w:p w14:paraId="073EB06D" w14:textId="43090784" w:rsidR="008912CC" w:rsidRDefault="008912CC" w:rsidP="008912CC">
            <w:r>
              <w:t>Raincoat/spray jacket for wet weather</w:t>
            </w:r>
          </w:p>
        </w:tc>
        <w:tc>
          <w:tcPr>
            <w:tcW w:w="713" w:type="dxa"/>
          </w:tcPr>
          <w:p w14:paraId="073EB06E" w14:textId="77777777" w:rsidR="008912CC" w:rsidRDefault="008912CC" w:rsidP="008912CC"/>
        </w:tc>
      </w:tr>
      <w:tr w:rsidR="008912CC" w14:paraId="073EB075" w14:textId="77777777" w:rsidTr="009E5334">
        <w:trPr>
          <w:trHeight w:val="397"/>
        </w:trPr>
        <w:tc>
          <w:tcPr>
            <w:tcW w:w="9362" w:type="dxa"/>
          </w:tcPr>
          <w:p w14:paraId="073EB073" w14:textId="1AD5947E" w:rsidR="008912CC" w:rsidRDefault="008912CC" w:rsidP="008912CC">
            <w:r>
              <w:t>Closed-in Shoes (sneakers) – no thongs/open toed sandals</w:t>
            </w:r>
          </w:p>
        </w:tc>
        <w:tc>
          <w:tcPr>
            <w:tcW w:w="713" w:type="dxa"/>
          </w:tcPr>
          <w:p w14:paraId="073EB074" w14:textId="77777777" w:rsidR="008912CC" w:rsidRDefault="008912CC" w:rsidP="008912CC"/>
        </w:tc>
      </w:tr>
      <w:tr w:rsidR="008912CC" w14:paraId="1914B3E4" w14:textId="77777777" w:rsidTr="009E5334">
        <w:trPr>
          <w:trHeight w:val="397"/>
        </w:trPr>
        <w:tc>
          <w:tcPr>
            <w:tcW w:w="10075" w:type="dxa"/>
            <w:gridSpan w:val="2"/>
            <w:shd w:val="clear" w:color="auto" w:fill="DEEAF6" w:themeFill="accent1" w:themeFillTint="33"/>
          </w:tcPr>
          <w:p w14:paraId="42A0421A" w14:textId="77777777" w:rsidR="008912CC" w:rsidRDefault="008912CC" w:rsidP="008912CC">
            <w:pPr>
              <w:jc w:val="center"/>
            </w:pPr>
            <w:r>
              <w:rPr>
                <w:b/>
                <w:bCs/>
              </w:rPr>
              <w:t>If Participating in Water Activities</w:t>
            </w:r>
          </w:p>
        </w:tc>
      </w:tr>
      <w:tr w:rsidR="008912CC" w14:paraId="3A0A536D" w14:textId="77777777" w:rsidTr="009E5334">
        <w:trPr>
          <w:trHeight w:val="397"/>
        </w:trPr>
        <w:tc>
          <w:tcPr>
            <w:tcW w:w="9362" w:type="dxa"/>
          </w:tcPr>
          <w:p w14:paraId="4A460081" w14:textId="77777777" w:rsidR="008912CC" w:rsidRDefault="008912CC" w:rsidP="008912CC">
            <w:pPr>
              <w:rPr>
                <w:b/>
                <w:bCs/>
              </w:rPr>
            </w:pPr>
            <w:r>
              <w:t>Towel (if participating in water activities)</w:t>
            </w:r>
          </w:p>
        </w:tc>
        <w:tc>
          <w:tcPr>
            <w:tcW w:w="713" w:type="dxa"/>
          </w:tcPr>
          <w:p w14:paraId="7A8E240F" w14:textId="77777777" w:rsidR="008912CC" w:rsidRDefault="008912CC" w:rsidP="008912CC"/>
        </w:tc>
      </w:tr>
      <w:tr w:rsidR="008912CC" w14:paraId="467B6541" w14:textId="77777777" w:rsidTr="009E5334">
        <w:trPr>
          <w:trHeight w:val="397"/>
        </w:trPr>
        <w:tc>
          <w:tcPr>
            <w:tcW w:w="9362" w:type="dxa"/>
          </w:tcPr>
          <w:p w14:paraId="392F5FBB" w14:textId="77777777" w:rsidR="008912CC" w:rsidRDefault="008912CC" w:rsidP="008912CC">
            <w:pPr>
              <w:rPr>
                <w:b/>
                <w:bCs/>
              </w:rPr>
            </w:pPr>
            <w:r>
              <w:t>Water Shoes that are okay to get wet and dirty (</w:t>
            </w:r>
            <w:proofErr w:type="gramStart"/>
            <w:r>
              <w:t>e.g.</w:t>
            </w:r>
            <w:proofErr w:type="gramEnd"/>
            <w:r>
              <w:t xml:space="preserve"> old sneakers/volleys, not open toed shoes, Crocs, or sandals) </w:t>
            </w:r>
          </w:p>
        </w:tc>
        <w:tc>
          <w:tcPr>
            <w:tcW w:w="713" w:type="dxa"/>
          </w:tcPr>
          <w:p w14:paraId="69784852" w14:textId="77777777" w:rsidR="008912CC" w:rsidRDefault="008912CC" w:rsidP="008912CC"/>
        </w:tc>
      </w:tr>
      <w:tr w:rsidR="008912CC" w14:paraId="5351A317" w14:textId="77777777" w:rsidTr="009E5334">
        <w:trPr>
          <w:trHeight w:val="397"/>
        </w:trPr>
        <w:tc>
          <w:tcPr>
            <w:tcW w:w="9362" w:type="dxa"/>
          </w:tcPr>
          <w:p w14:paraId="06E844EF" w14:textId="77777777" w:rsidR="008912CC" w:rsidRDefault="008912CC" w:rsidP="008912CC">
            <w:r>
              <w:t>Sun smart swimming outfit (Swim shirt/rashie/bathers/boardies)</w:t>
            </w:r>
          </w:p>
        </w:tc>
        <w:tc>
          <w:tcPr>
            <w:tcW w:w="713" w:type="dxa"/>
          </w:tcPr>
          <w:p w14:paraId="17A941E5" w14:textId="77777777" w:rsidR="008912CC" w:rsidRDefault="008912CC" w:rsidP="008912CC"/>
        </w:tc>
      </w:tr>
      <w:tr w:rsidR="008912CC" w14:paraId="3FADEFCB" w14:textId="77777777" w:rsidTr="009E5334">
        <w:trPr>
          <w:trHeight w:val="397"/>
        </w:trPr>
        <w:tc>
          <w:tcPr>
            <w:tcW w:w="9362" w:type="dxa"/>
          </w:tcPr>
          <w:p w14:paraId="7DEA8C55" w14:textId="77777777" w:rsidR="008912CC" w:rsidRDefault="008912CC" w:rsidP="008912CC">
            <w:r>
              <w:t>Large Garbage Bag (for wet clothing &amp; shoes)</w:t>
            </w:r>
          </w:p>
        </w:tc>
        <w:tc>
          <w:tcPr>
            <w:tcW w:w="713" w:type="dxa"/>
          </w:tcPr>
          <w:p w14:paraId="2A16970F" w14:textId="77777777" w:rsidR="008912CC" w:rsidRDefault="008912CC" w:rsidP="008912CC"/>
        </w:tc>
      </w:tr>
      <w:tr w:rsidR="008912CC" w14:paraId="073EB080" w14:textId="77777777" w:rsidTr="009E5334">
        <w:trPr>
          <w:trHeight w:val="397"/>
        </w:trPr>
        <w:tc>
          <w:tcPr>
            <w:tcW w:w="10075" w:type="dxa"/>
            <w:gridSpan w:val="2"/>
            <w:shd w:val="clear" w:color="auto" w:fill="DEEAF6" w:themeFill="accent1" w:themeFillTint="33"/>
          </w:tcPr>
          <w:p w14:paraId="073EB07F" w14:textId="77777777" w:rsidR="008912CC" w:rsidRPr="00070A82" w:rsidRDefault="008912CC" w:rsidP="008912CC">
            <w:pPr>
              <w:jc w:val="center"/>
              <w:rPr>
                <w:b/>
              </w:rPr>
            </w:pPr>
            <w:r>
              <w:rPr>
                <w:b/>
              </w:rPr>
              <w:t>Personal Items</w:t>
            </w:r>
          </w:p>
        </w:tc>
      </w:tr>
      <w:tr w:rsidR="008912CC" w14:paraId="7FCAA309" w14:textId="77777777" w:rsidTr="009E5334">
        <w:trPr>
          <w:trHeight w:val="397"/>
        </w:trPr>
        <w:tc>
          <w:tcPr>
            <w:tcW w:w="9362" w:type="dxa"/>
          </w:tcPr>
          <w:p w14:paraId="1D11CE59" w14:textId="7D04F082" w:rsidR="008912CC" w:rsidRDefault="008912CC" w:rsidP="008912CC">
            <w:r>
              <w:t xml:space="preserve">Water bottle </w:t>
            </w:r>
            <w:r w:rsidRPr="00834D23">
              <w:rPr>
                <w:b/>
                <w:bCs/>
              </w:rPr>
              <w:t>(PLEASE DO NOT FORGET THIS – WE WILL NOT HAVE SPARES OR CUPS AVAILABLE UNDER</w:t>
            </w:r>
            <w:r>
              <w:rPr>
                <w:b/>
                <w:bCs/>
              </w:rPr>
              <w:t xml:space="preserve"> CURRENT</w:t>
            </w:r>
            <w:r w:rsidRPr="00834D23">
              <w:rPr>
                <w:b/>
                <w:bCs/>
              </w:rPr>
              <w:t xml:space="preserve"> COVID RESTRICTIONS)</w:t>
            </w:r>
          </w:p>
        </w:tc>
        <w:tc>
          <w:tcPr>
            <w:tcW w:w="713" w:type="dxa"/>
          </w:tcPr>
          <w:p w14:paraId="4F25FF94" w14:textId="77777777" w:rsidR="008912CC" w:rsidRDefault="008912CC" w:rsidP="008912CC"/>
        </w:tc>
      </w:tr>
      <w:tr w:rsidR="008912CC" w14:paraId="4DBB8B1D" w14:textId="77777777" w:rsidTr="009E5334">
        <w:trPr>
          <w:trHeight w:val="397"/>
        </w:trPr>
        <w:tc>
          <w:tcPr>
            <w:tcW w:w="9362" w:type="dxa"/>
          </w:tcPr>
          <w:p w14:paraId="2E77FC97" w14:textId="233032BB" w:rsidR="008912CC" w:rsidRDefault="008912CC" w:rsidP="008912CC">
            <w:r>
              <w:t>Hand Sanitiser</w:t>
            </w:r>
          </w:p>
        </w:tc>
        <w:tc>
          <w:tcPr>
            <w:tcW w:w="713" w:type="dxa"/>
          </w:tcPr>
          <w:p w14:paraId="4C21F4DC" w14:textId="77777777" w:rsidR="008912CC" w:rsidRDefault="008912CC" w:rsidP="008912CC"/>
        </w:tc>
      </w:tr>
      <w:tr w:rsidR="008912CC" w14:paraId="073EB08C" w14:textId="77777777" w:rsidTr="009E5334">
        <w:trPr>
          <w:trHeight w:val="397"/>
        </w:trPr>
        <w:tc>
          <w:tcPr>
            <w:tcW w:w="9362" w:type="dxa"/>
          </w:tcPr>
          <w:p w14:paraId="073EB08A" w14:textId="77777777" w:rsidR="008912CC" w:rsidRDefault="008912CC" w:rsidP="008912CC">
            <w:r>
              <w:t>Sunscreen / Sunnies</w:t>
            </w:r>
          </w:p>
        </w:tc>
        <w:tc>
          <w:tcPr>
            <w:tcW w:w="713" w:type="dxa"/>
          </w:tcPr>
          <w:p w14:paraId="073EB08B" w14:textId="77777777" w:rsidR="008912CC" w:rsidRDefault="008912CC" w:rsidP="008912CC"/>
        </w:tc>
      </w:tr>
      <w:tr w:rsidR="00D93E87" w14:paraId="25976B35" w14:textId="77777777" w:rsidTr="009E5334">
        <w:trPr>
          <w:trHeight w:val="397"/>
        </w:trPr>
        <w:tc>
          <w:tcPr>
            <w:tcW w:w="9362" w:type="dxa"/>
          </w:tcPr>
          <w:p w14:paraId="4F418CA6" w14:textId="53B3C7F7" w:rsidR="00D93E87" w:rsidRDefault="00D93E87" w:rsidP="008912CC">
            <w:r>
              <w:t>Non-aerosol insect repellent</w:t>
            </w:r>
          </w:p>
        </w:tc>
        <w:tc>
          <w:tcPr>
            <w:tcW w:w="713" w:type="dxa"/>
          </w:tcPr>
          <w:p w14:paraId="20BD9F5D" w14:textId="77777777" w:rsidR="00D93E87" w:rsidRDefault="00D93E87" w:rsidP="008912CC"/>
        </w:tc>
      </w:tr>
      <w:tr w:rsidR="007F1724" w14:paraId="50955BD1" w14:textId="77777777" w:rsidTr="009E5334">
        <w:trPr>
          <w:trHeight w:val="397"/>
        </w:trPr>
        <w:tc>
          <w:tcPr>
            <w:tcW w:w="9362" w:type="dxa"/>
          </w:tcPr>
          <w:p w14:paraId="37C5895F" w14:textId="4B9B6C19" w:rsidR="007F1724" w:rsidRDefault="007F1724" w:rsidP="007F1724">
            <w:r>
              <w:t>Pillow</w:t>
            </w:r>
          </w:p>
        </w:tc>
        <w:tc>
          <w:tcPr>
            <w:tcW w:w="713" w:type="dxa"/>
          </w:tcPr>
          <w:p w14:paraId="3033DC40" w14:textId="77777777" w:rsidR="007F1724" w:rsidRDefault="007F1724" w:rsidP="007F1724"/>
        </w:tc>
      </w:tr>
      <w:tr w:rsidR="007F1724" w14:paraId="2F8FCBA1" w14:textId="77777777" w:rsidTr="009E5334">
        <w:trPr>
          <w:trHeight w:val="397"/>
        </w:trPr>
        <w:tc>
          <w:tcPr>
            <w:tcW w:w="9362" w:type="dxa"/>
          </w:tcPr>
          <w:p w14:paraId="7C3C2A01" w14:textId="6F3E7EBC" w:rsidR="007F1724" w:rsidRDefault="007F1724" w:rsidP="007F1724">
            <w:r>
              <w:t xml:space="preserve">Sleeping Bag </w:t>
            </w:r>
          </w:p>
        </w:tc>
        <w:tc>
          <w:tcPr>
            <w:tcW w:w="713" w:type="dxa"/>
          </w:tcPr>
          <w:p w14:paraId="2B246DAA" w14:textId="77777777" w:rsidR="007F1724" w:rsidRDefault="007F1724" w:rsidP="007F1724"/>
        </w:tc>
      </w:tr>
      <w:tr w:rsidR="009E5334" w14:paraId="7F5A6C0C" w14:textId="77777777" w:rsidTr="009E5334">
        <w:trPr>
          <w:trHeight w:val="397"/>
        </w:trPr>
        <w:tc>
          <w:tcPr>
            <w:tcW w:w="9362" w:type="dxa"/>
          </w:tcPr>
          <w:p w14:paraId="1FEA52AF" w14:textId="1177B87A" w:rsidR="009E5334" w:rsidRDefault="009E5334" w:rsidP="007F1724">
            <w:r>
              <w:t xml:space="preserve">Single </w:t>
            </w:r>
            <w:r w:rsidR="00D24F3C">
              <w:t>Bed fitted sheet – you will be provided with a sleeping mattress</w:t>
            </w:r>
          </w:p>
        </w:tc>
        <w:tc>
          <w:tcPr>
            <w:tcW w:w="713" w:type="dxa"/>
          </w:tcPr>
          <w:p w14:paraId="7B72D4CB" w14:textId="77777777" w:rsidR="009E5334" w:rsidRDefault="009E5334" w:rsidP="007F1724"/>
        </w:tc>
      </w:tr>
      <w:tr w:rsidR="007F1724" w14:paraId="41174ACC" w14:textId="77777777" w:rsidTr="009E5334">
        <w:trPr>
          <w:trHeight w:val="397"/>
        </w:trPr>
        <w:tc>
          <w:tcPr>
            <w:tcW w:w="9362" w:type="dxa"/>
          </w:tcPr>
          <w:p w14:paraId="3551EE59" w14:textId="65396EAD" w:rsidR="007F1724" w:rsidRDefault="00F8682E" w:rsidP="00F8682E">
            <w:r>
              <w:t>Toiletries (toilet paper is supplied)</w:t>
            </w:r>
          </w:p>
        </w:tc>
        <w:tc>
          <w:tcPr>
            <w:tcW w:w="713" w:type="dxa"/>
          </w:tcPr>
          <w:p w14:paraId="23319B15" w14:textId="77777777" w:rsidR="007F1724" w:rsidRDefault="007F1724" w:rsidP="007F1724"/>
        </w:tc>
      </w:tr>
      <w:tr w:rsidR="007F1724" w14:paraId="4E3C4684" w14:textId="77777777" w:rsidTr="009E5334">
        <w:trPr>
          <w:trHeight w:val="397"/>
        </w:trPr>
        <w:tc>
          <w:tcPr>
            <w:tcW w:w="9362" w:type="dxa"/>
          </w:tcPr>
          <w:p w14:paraId="798B3214" w14:textId="6496D164" w:rsidR="007F1724" w:rsidRDefault="00F8682E" w:rsidP="00F8682E">
            <w:pPr>
              <w:spacing w:after="160" w:line="259" w:lineRule="auto"/>
            </w:pPr>
            <w:r>
              <w:t>Insect Repellent (roll on is preferable)</w:t>
            </w:r>
          </w:p>
        </w:tc>
        <w:tc>
          <w:tcPr>
            <w:tcW w:w="713" w:type="dxa"/>
          </w:tcPr>
          <w:p w14:paraId="6C0D1DC7" w14:textId="77777777" w:rsidR="007F1724" w:rsidRDefault="007F1724" w:rsidP="007F1724"/>
        </w:tc>
      </w:tr>
      <w:tr w:rsidR="00F8682E" w14:paraId="50EA430C" w14:textId="77777777" w:rsidTr="009E5334">
        <w:trPr>
          <w:trHeight w:val="397"/>
        </w:trPr>
        <w:tc>
          <w:tcPr>
            <w:tcW w:w="9362" w:type="dxa"/>
          </w:tcPr>
          <w:p w14:paraId="6B0181CC" w14:textId="7F385EB3" w:rsidR="00F8682E" w:rsidRDefault="00F8682E" w:rsidP="00F8682E">
            <w:pPr>
              <w:spacing w:after="160" w:line="259" w:lineRule="auto"/>
            </w:pPr>
            <w:r>
              <w:t>Torch (spare batteries are handy)</w:t>
            </w:r>
          </w:p>
        </w:tc>
        <w:tc>
          <w:tcPr>
            <w:tcW w:w="713" w:type="dxa"/>
          </w:tcPr>
          <w:p w14:paraId="33DD6EA3" w14:textId="77777777" w:rsidR="00F8682E" w:rsidRDefault="00F8682E" w:rsidP="007F1724"/>
        </w:tc>
      </w:tr>
      <w:tr w:rsidR="007F1724" w14:paraId="073EB098" w14:textId="77777777" w:rsidTr="009E5334">
        <w:trPr>
          <w:trHeight w:val="397"/>
        </w:trPr>
        <w:tc>
          <w:tcPr>
            <w:tcW w:w="9362" w:type="dxa"/>
          </w:tcPr>
          <w:p w14:paraId="073EB096" w14:textId="2227ABE9" w:rsidR="007F1724" w:rsidRPr="00E0258F" w:rsidRDefault="007F1724" w:rsidP="007F1724">
            <w:r>
              <w:t>Optional items – Journal for reflection / pen (your school may be providing this), lightweight shoulder day bag (used for carrying water bottles, spare clothing, personal items), reading book</w:t>
            </w:r>
          </w:p>
        </w:tc>
        <w:tc>
          <w:tcPr>
            <w:tcW w:w="713" w:type="dxa"/>
          </w:tcPr>
          <w:p w14:paraId="073EB097" w14:textId="77777777" w:rsidR="007F1724" w:rsidRDefault="007F1724" w:rsidP="007F1724"/>
        </w:tc>
      </w:tr>
      <w:tr w:rsidR="007F1724" w14:paraId="073EB09B" w14:textId="77777777" w:rsidTr="009E5334">
        <w:trPr>
          <w:trHeight w:val="397"/>
        </w:trPr>
        <w:tc>
          <w:tcPr>
            <w:tcW w:w="9362" w:type="dxa"/>
          </w:tcPr>
          <w:p w14:paraId="073EB099" w14:textId="77777777" w:rsidR="007F1724" w:rsidRDefault="007F1724" w:rsidP="007F1724">
            <w:r>
              <w:t>Please don’t bring valuables (mobile phones, tablets, electronic devices) to camp as they may be damaged / lost</w:t>
            </w:r>
          </w:p>
        </w:tc>
        <w:tc>
          <w:tcPr>
            <w:tcW w:w="713" w:type="dxa"/>
          </w:tcPr>
          <w:p w14:paraId="073EB09A" w14:textId="77777777" w:rsidR="007F1724" w:rsidRDefault="007F1724" w:rsidP="007F1724"/>
        </w:tc>
      </w:tr>
      <w:tr w:rsidR="007F1724" w14:paraId="073EB09D" w14:textId="77777777" w:rsidTr="009E5334">
        <w:trPr>
          <w:trHeight w:val="397"/>
        </w:trPr>
        <w:tc>
          <w:tcPr>
            <w:tcW w:w="10075" w:type="dxa"/>
            <w:gridSpan w:val="2"/>
            <w:shd w:val="clear" w:color="auto" w:fill="DEEAF6" w:themeFill="accent1" w:themeFillTint="33"/>
          </w:tcPr>
          <w:p w14:paraId="073EB09C" w14:textId="77777777" w:rsidR="007F1724" w:rsidRPr="00273398" w:rsidRDefault="007F1724" w:rsidP="007F1724">
            <w:pPr>
              <w:jc w:val="center"/>
              <w:rPr>
                <w:b/>
              </w:rPr>
            </w:pPr>
            <w:r>
              <w:rPr>
                <w:b/>
              </w:rPr>
              <w:t>Personal Medication / Food</w:t>
            </w:r>
          </w:p>
        </w:tc>
      </w:tr>
      <w:tr w:rsidR="007F1724" w14:paraId="073EB0A1" w14:textId="77777777" w:rsidTr="009E5334">
        <w:trPr>
          <w:trHeight w:val="939"/>
        </w:trPr>
        <w:tc>
          <w:tcPr>
            <w:tcW w:w="10075" w:type="dxa"/>
            <w:gridSpan w:val="2"/>
          </w:tcPr>
          <w:p w14:paraId="073EB09F" w14:textId="1E60348F" w:rsidR="007F1724" w:rsidRDefault="007F1724" w:rsidP="009E5334">
            <w:pPr>
              <w:ind w:left="720"/>
              <w:jc w:val="center"/>
              <w:rPr>
                <w:i/>
              </w:rPr>
            </w:pPr>
            <w:r w:rsidRPr="00273398">
              <w:rPr>
                <w:i/>
              </w:rPr>
              <w:t xml:space="preserve">Please refer to your school camp </w:t>
            </w:r>
            <w:r>
              <w:rPr>
                <w:i/>
              </w:rPr>
              <w:t xml:space="preserve">or program </w:t>
            </w:r>
            <w:r w:rsidRPr="00273398">
              <w:rPr>
                <w:i/>
              </w:rPr>
              <w:t>co-ordinator for information relating to</w:t>
            </w:r>
            <w:r>
              <w:rPr>
                <w:i/>
              </w:rPr>
              <w:t xml:space="preserve"> any medications</w:t>
            </w:r>
            <w:r w:rsidR="009E5334">
              <w:rPr>
                <w:i/>
              </w:rPr>
              <w:t xml:space="preserve"> </w:t>
            </w:r>
            <w:r>
              <w:rPr>
                <w:i/>
              </w:rPr>
              <w:t>/ special dietary needs required whilst on camp</w:t>
            </w:r>
            <w:r w:rsidR="009E5334">
              <w:rPr>
                <w:i/>
              </w:rPr>
              <w:t>.</w:t>
            </w:r>
          </w:p>
          <w:p w14:paraId="073EB0A0" w14:textId="530A909A" w:rsidR="009E5334" w:rsidRPr="00273398" w:rsidRDefault="007F1724" w:rsidP="009E5334">
            <w:pPr>
              <w:jc w:val="center"/>
              <w:rPr>
                <w:i/>
              </w:rPr>
            </w:pPr>
            <w:r>
              <w:rPr>
                <w:i/>
              </w:rPr>
              <w:t>No food is to be brought – all is provided at camp!</w:t>
            </w:r>
          </w:p>
        </w:tc>
      </w:tr>
    </w:tbl>
    <w:p w14:paraId="130C320D" w14:textId="6C5F5112" w:rsidR="00F378C8" w:rsidRDefault="00F378C8" w:rsidP="00F378C8">
      <w:pPr>
        <w:spacing w:after="0"/>
        <w:jc w:val="center"/>
        <w:rPr>
          <w:sz w:val="32"/>
          <w:szCs w:val="32"/>
        </w:rPr>
      </w:pPr>
    </w:p>
    <w:p w14:paraId="2C2D987D" w14:textId="6322AB94" w:rsidR="00F378C8" w:rsidRDefault="00F378C8" w:rsidP="00F378C8">
      <w:pPr>
        <w:spacing w:after="0"/>
        <w:jc w:val="center"/>
        <w:rPr>
          <w:sz w:val="32"/>
          <w:szCs w:val="32"/>
        </w:rPr>
      </w:pPr>
    </w:p>
    <w:p w14:paraId="073EB0A3" w14:textId="3D8F7170" w:rsidR="00891558" w:rsidRDefault="00F378C8" w:rsidP="00F378C8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WHAT TO BRING TO CAMP CHECK </w:t>
      </w:r>
      <w:proofErr w:type="gramStart"/>
      <w:r>
        <w:rPr>
          <w:b/>
          <w:bCs/>
          <w:sz w:val="32"/>
          <w:szCs w:val="32"/>
        </w:rPr>
        <w:t>LIST</w:t>
      </w:r>
      <w:proofErr w:type="gramEnd"/>
    </w:p>
    <w:p w14:paraId="328296C7" w14:textId="080007A7" w:rsidR="006F7FE6" w:rsidRDefault="00EE4BD2" w:rsidP="00F378C8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Overnight</w:t>
      </w:r>
      <w:r w:rsidR="006F7FE6">
        <w:rPr>
          <w:b/>
          <w:bCs/>
          <w:sz w:val="32"/>
          <w:szCs w:val="32"/>
        </w:rPr>
        <w:t xml:space="preserve"> </w:t>
      </w:r>
      <w:r w:rsidR="00A5516D">
        <w:rPr>
          <w:b/>
          <w:bCs/>
          <w:sz w:val="32"/>
          <w:szCs w:val="32"/>
        </w:rPr>
        <w:t>Camps</w:t>
      </w:r>
    </w:p>
    <w:p w14:paraId="770C0ABB" w14:textId="14E74DF7" w:rsidR="00F378C8" w:rsidRPr="00F378C8" w:rsidRDefault="00F378C8" w:rsidP="0046698B">
      <w:pPr>
        <w:tabs>
          <w:tab w:val="left" w:pos="7725"/>
        </w:tabs>
      </w:pPr>
    </w:p>
    <w:sectPr w:rsidR="00F378C8" w:rsidRPr="00F378C8" w:rsidSect="009203D2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1B6FA" w14:textId="77777777" w:rsidR="000B2172" w:rsidRDefault="000B2172" w:rsidP="00004A4E">
      <w:pPr>
        <w:spacing w:after="0" w:line="240" w:lineRule="auto"/>
      </w:pPr>
      <w:r>
        <w:separator/>
      </w:r>
    </w:p>
  </w:endnote>
  <w:endnote w:type="continuationSeparator" w:id="0">
    <w:p w14:paraId="5C43EE77" w14:textId="77777777" w:rsidR="000B2172" w:rsidRDefault="000B2172" w:rsidP="00004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626A3" w14:textId="77777777" w:rsidR="000B2172" w:rsidRDefault="000B2172" w:rsidP="00004A4E">
      <w:pPr>
        <w:spacing w:after="0" w:line="240" w:lineRule="auto"/>
      </w:pPr>
      <w:r>
        <w:separator/>
      </w:r>
    </w:p>
  </w:footnote>
  <w:footnote w:type="continuationSeparator" w:id="0">
    <w:p w14:paraId="60AEA199" w14:textId="77777777" w:rsidR="000B2172" w:rsidRDefault="000B2172" w:rsidP="00004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EB0C5" w14:textId="77777777" w:rsidR="00004A4E" w:rsidRDefault="00004A4E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0288" behindDoc="1" locked="0" layoutInCell="1" allowOverlap="1" wp14:anchorId="073EB0CB" wp14:editId="55F22F46">
          <wp:simplePos x="0" y="0"/>
          <wp:positionH relativeFrom="margin">
            <wp:align>center</wp:align>
          </wp:positionH>
          <wp:positionV relativeFrom="paragraph">
            <wp:posOffset>-201930</wp:posOffset>
          </wp:positionV>
          <wp:extent cx="2110740" cy="573848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amp Cooby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10740" cy="5738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483"/>
    <w:rsid w:val="00004A4E"/>
    <w:rsid w:val="0005795D"/>
    <w:rsid w:val="000660B2"/>
    <w:rsid w:val="00066A4E"/>
    <w:rsid w:val="00070A82"/>
    <w:rsid w:val="00076E39"/>
    <w:rsid w:val="000B2172"/>
    <w:rsid w:val="000B353C"/>
    <w:rsid w:val="000C1E15"/>
    <w:rsid w:val="000C7F18"/>
    <w:rsid w:val="000E49F5"/>
    <w:rsid w:val="00162C26"/>
    <w:rsid w:val="001A09DF"/>
    <w:rsid w:val="001A6BA4"/>
    <w:rsid w:val="002152FA"/>
    <w:rsid w:val="0022702B"/>
    <w:rsid w:val="00273398"/>
    <w:rsid w:val="00273553"/>
    <w:rsid w:val="002847FB"/>
    <w:rsid w:val="00290074"/>
    <w:rsid w:val="002A1503"/>
    <w:rsid w:val="0035518E"/>
    <w:rsid w:val="003574C5"/>
    <w:rsid w:val="003B43B7"/>
    <w:rsid w:val="003B7192"/>
    <w:rsid w:val="003B7FA2"/>
    <w:rsid w:val="00433A59"/>
    <w:rsid w:val="0046698B"/>
    <w:rsid w:val="00491483"/>
    <w:rsid w:val="004B4746"/>
    <w:rsid w:val="0050297E"/>
    <w:rsid w:val="00567F46"/>
    <w:rsid w:val="00577A40"/>
    <w:rsid w:val="005C6ED3"/>
    <w:rsid w:val="005F54CA"/>
    <w:rsid w:val="00623AF6"/>
    <w:rsid w:val="0064791D"/>
    <w:rsid w:val="006945A8"/>
    <w:rsid w:val="006C43A4"/>
    <w:rsid w:val="006C59D8"/>
    <w:rsid w:val="006F7FE6"/>
    <w:rsid w:val="00721594"/>
    <w:rsid w:val="007525E5"/>
    <w:rsid w:val="007566F2"/>
    <w:rsid w:val="00792072"/>
    <w:rsid w:val="007A39B2"/>
    <w:rsid w:val="007F1724"/>
    <w:rsid w:val="00834D23"/>
    <w:rsid w:val="0085048A"/>
    <w:rsid w:val="00867157"/>
    <w:rsid w:val="008912CC"/>
    <w:rsid w:val="00891558"/>
    <w:rsid w:val="008A41CC"/>
    <w:rsid w:val="008C2FF4"/>
    <w:rsid w:val="008D4EA5"/>
    <w:rsid w:val="00905853"/>
    <w:rsid w:val="009203D2"/>
    <w:rsid w:val="0092229C"/>
    <w:rsid w:val="00980120"/>
    <w:rsid w:val="009E2A71"/>
    <w:rsid w:val="009E5334"/>
    <w:rsid w:val="00A30E53"/>
    <w:rsid w:val="00A5516D"/>
    <w:rsid w:val="00A676D6"/>
    <w:rsid w:val="00A96B3A"/>
    <w:rsid w:val="00AA149B"/>
    <w:rsid w:val="00B66BC0"/>
    <w:rsid w:val="00B843A2"/>
    <w:rsid w:val="00C14A5C"/>
    <w:rsid w:val="00C36E09"/>
    <w:rsid w:val="00C5433B"/>
    <w:rsid w:val="00CF754D"/>
    <w:rsid w:val="00D24F3C"/>
    <w:rsid w:val="00D252ED"/>
    <w:rsid w:val="00D93E87"/>
    <w:rsid w:val="00DD514B"/>
    <w:rsid w:val="00DE3865"/>
    <w:rsid w:val="00E0258F"/>
    <w:rsid w:val="00E175ED"/>
    <w:rsid w:val="00E42F79"/>
    <w:rsid w:val="00EB0DC1"/>
    <w:rsid w:val="00EE4BD2"/>
    <w:rsid w:val="00F378C8"/>
    <w:rsid w:val="00F8682E"/>
    <w:rsid w:val="00F962F2"/>
    <w:rsid w:val="00FA5615"/>
    <w:rsid w:val="00FB21B8"/>
    <w:rsid w:val="00FB6BFF"/>
    <w:rsid w:val="00FC7F88"/>
    <w:rsid w:val="00FF4812"/>
    <w:rsid w:val="00FF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73EB055"/>
  <w15:chartTrackingRefBased/>
  <w15:docId w15:val="{51ED25A4-ED47-4DAE-A279-58D6D0D2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A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A4E"/>
  </w:style>
  <w:style w:type="paragraph" w:styleId="Footer">
    <w:name w:val="footer"/>
    <w:basedOn w:val="Normal"/>
    <w:link w:val="FooterChar"/>
    <w:uiPriority w:val="99"/>
    <w:unhideWhenUsed/>
    <w:rsid w:val="00004A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A4E"/>
  </w:style>
  <w:style w:type="paragraph" w:styleId="NoSpacing">
    <w:name w:val="No Spacing"/>
    <w:uiPriority w:val="1"/>
    <w:qFormat/>
    <w:rsid w:val="00004A4E"/>
    <w:pPr>
      <w:spacing w:after="0" w:line="240" w:lineRule="auto"/>
    </w:pPr>
  </w:style>
  <w:style w:type="table" w:styleId="TableGrid">
    <w:name w:val="Table Grid"/>
    <w:basedOn w:val="TableNormal"/>
    <w:uiPriority w:val="39"/>
    <w:rsid w:val="00004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76D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75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5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ma%20Lacko\AppData\Local\Microsoft\Windows\INetCache\Content.Outlook\A0XR7NTG\Camp%20What%20to%20bring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009772E871AC47B8FFF51A36394C51" ma:contentTypeVersion="15" ma:contentTypeDescription="Create a new document." ma:contentTypeScope="" ma:versionID="96b59cb9ff5a99a2e32ac1273c1de955">
  <xsd:schema xmlns:xsd="http://www.w3.org/2001/XMLSchema" xmlns:xs="http://www.w3.org/2001/XMLSchema" xmlns:p="http://schemas.microsoft.com/office/2006/metadata/properties" xmlns:ns2="b836c14e-3a4c-4d30-b664-fe8363f0670a" xmlns:ns3="09bca5e8-eb7b-46eb-bd99-7cd4c5c9b509" targetNamespace="http://schemas.microsoft.com/office/2006/metadata/properties" ma:root="true" ma:fieldsID="b02956f67991e8e8395c62ebd7f70d92" ns2:_="" ns3:_="">
    <xsd:import namespace="b836c14e-3a4c-4d30-b664-fe8363f0670a"/>
    <xsd:import namespace="09bca5e8-eb7b-46eb-bd99-7cd4c5c9b50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Time" minOccurs="0"/>
                <xsd:element ref="ns2:LastSharedByUser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6c14e-3a4c-4d30-b664-fe8363f067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Time" ma:index="10" nillable="true" ma:displayName="Last Shared By Time" ma:description="" ma:internalName="LastSharedByTime" ma:readOnly="true">
      <xsd:simpleType>
        <xsd:restriction base="dms:DateTime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ca5e8-eb7b-46eb-bd99-7cd4c5c9b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8BF70F-AAB0-4E45-95BE-61EE949330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36c14e-3a4c-4d30-b664-fe8363f0670a"/>
    <ds:schemaRef ds:uri="09bca5e8-eb7b-46eb-bd99-7cd4c5c9b5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3DAA8A-6ECF-4F7A-84FB-CA6AD69CB7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203A81-DB4A-4E68-AA2C-AA878C7CFC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2BF1C4-15C7-4F36-9F56-61E3921BCFF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C:\Users\Emma Lacko\AppData\Local\Microsoft\Windows\INetCache\Content.Outlook\A0XR7NTG\Camp What to bring Template.dotx</Template>
  <TotalTime>1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Lacko</dc:creator>
  <cp:keywords/>
  <dc:description/>
  <cp:lastModifiedBy>Cooby Casual</cp:lastModifiedBy>
  <cp:revision>2</cp:revision>
  <cp:lastPrinted>2018-11-08T04:52:00Z</cp:lastPrinted>
  <dcterms:created xsi:type="dcterms:W3CDTF">2022-03-08T01:33:00Z</dcterms:created>
  <dcterms:modified xsi:type="dcterms:W3CDTF">2022-03-08T01:33:00Z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0x01010086009772E871AC47B8FFF51A36394C51</vt:lpwstr>
  </property>
  <property fmtid="{D5CDD505-2E9C-101B-9397-08002B2CF9AE}" pid="3" name="AuthorIds_UIVersion_1024">
    <vt:lpwstr>3</vt:lpwstr>
  </property>
</Properties>
</file>